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206B9" w14:textId="7FCA1D9B" w:rsidR="00F635E4" w:rsidRDefault="004C3C7A"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7E7E61DA" wp14:editId="2D7F0DFD">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04777DE" wp14:editId="1CCD456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F596D9"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1E739FC" w14:textId="77777777" w:rsidR="00384A1D" w:rsidRPr="00384A1D" w:rsidRDefault="00384A1D" w:rsidP="00384A1D">
      <w:pPr>
        <w:spacing w:line="247" w:lineRule="auto"/>
        <w:jc w:val="center"/>
        <w:outlineLvl w:val="0"/>
        <w:rPr>
          <w:rFonts w:eastAsia="Times New Roman"/>
          <w:b/>
          <w:bCs/>
          <w:kern w:val="36"/>
          <w:sz w:val="32"/>
          <w:szCs w:val="32"/>
        </w:rPr>
      </w:pPr>
      <w:r w:rsidRPr="00384A1D">
        <w:rPr>
          <w:rFonts w:eastAsia="Times New Roman"/>
          <w:b/>
          <w:bCs/>
          <w:kern w:val="36"/>
          <w:sz w:val="32"/>
          <w:szCs w:val="32"/>
        </w:rPr>
        <w:lastRenderedPageBreak/>
        <w:t>1 Thessalonians 1 Teaching Points and Bible Study Questions</w:t>
      </w:r>
    </w:p>
    <w:p w14:paraId="1EA834CB" w14:textId="0BE66B5B"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The Power of Faith and Love</w:t>
      </w:r>
    </w:p>
    <w:p w14:paraId="35FE04B9"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1:3, Paul commends the Thessalonians for their "work of faith, labor of love, and steadfastness of hope in our Lord Jesus Christ." This verse reminds us that faith and love are not passive feelings but active forces that drive us to serve others and remain steadfast in our hope. Let your faith and love be the engines that propel you forward in your daily life, inspiring others through your actions.</w:t>
      </w:r>
    </w:p>
    <w:p w14:paraId="6D0807C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demonstrate faith and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and love are essential for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and love this week? </w:t>
      </w:r>
    </w:p>
    <w:p w14:paraId="681FE7BC"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Imitation</w:t>
      </w:r>
    </w:p>
    <w:p w14:paraId="2B0A1434"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highlights in 1 Thessalonians 1:6 that the Thessalonians became imitators of him and the Lord, receiving the word with joy despite suffering. This teaches us the value of following godly examples. Surround yourself with those who reflect Christ's character, and strive to emulate their faith and perseverance. Remember, imitation is a powerful tool for spiritual growth.</w:t>
      </w:r>
    </w:p>
    <w:p w14:paraId="3CB5E0DD"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imitate the faith and love demonstrated by the Thessalonians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imitation of spiritual leaders is crucial for personal growth and community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is a model for others to imitate? </w:t>
      </w:r>
    </w:p>
    <w:p w14:paraId="287082A6"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3AF495"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6759379F" w14:textId="77777777" w:rsidR="00384A1D" w:rsidRDefault="00384A1D" w:rsidP="00384A1D">
      <w:pPr>
        <w:spacing w:line="247" w:lineRule="auto"/>
        <w:rPr>
          <w:rFonts w:eastAsia="Times New Roman"/>
          <w:b/>
          <w:bCs/>
          <w:kern w:val="0"/>
          <w:sz w:val="21"/>
          <w:szCs w:val="21"/>
        </w:rPr>
      </w:pPr>
    </w:p>
    <w:p w14:paraId="28804D30" w14:textId="7FC5EE70"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The Impact of a Good Example</w:t>
      </w:r>
    </w:p>
    <w:p w14:paraId="5D1DE82D"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1:7, the Thessalonians became a model to all believers in Macedonia and Achaia. Your life can be a beacon of hope and encouragement to others. Live in such a way that your faith becomes contagious, inspiring those around you to seek a deeper relationship with Christ.</w:t>
      </w:r>
    </w:p>
    <w:p w14:paraId="5F60F9F6"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model faith and love in your community like the Thessalonians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Thessalonians' example was so influential to believers in other regions?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positively impact those around you? </w:t>
      </w:r>
    </w:p>
    <w:p w14:paraId="266236A0"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Reach of the Gospel</w:t>
      </w:r>
    </w:p>
    <w:p w14:paraId="20D64CF4"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notes in 1 Thessalonians 1:8 that the Lord's message rang out from the Thessalonians, not only in their region but everywhere. This underscores the importance of sharing the Gospel. Your testimony can have a ripple effect, reaching far beyond your immediate circle. Be bold in sharing your faith, trusting that God will use your words to touch lives.</w:t>
      </w:r>
    </w:p>
    <w:p w14:paraId="5852E24A"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share the gospel in your community like the Thessalonians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Thessalonians' faith became known everywhere, and how can we emulate that?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gospel's reach extends beyond your immediate circle? </w:t>
      </w:r>
    </w:p>
    <w:p w14:paraId="75C8E23C"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A56887"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7F4D8D3B" w14:textId="77777777" w:rsidR="00384A1D" w:rsidRDefault="00384A1D" w:rsidP="00384A1D">
      <w:pPr>
        <w:spacing w:line="247" w:lineRule="auto"/>
        <w:rPr>
          <w:rFonts w:eastAsia="Times New Roman"/>
          <w:b/>
          <w:bCs/>
          <w:kern w:val="0"/>
          <w:sz w:val="21"/>
          <w:szCs w:val="21"/>
        </w:rPr>
      </w:pPr>
    </w:p>
    <w:p w14:paraId="7EC00CD1" w14:textId="56A7D2C4"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Turning from Idols to Serve God</w:t>
      </w:r>
    </w:p>
    <w:p w14:paraId="28B8A942"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Thessalonians 1:9 speaks of how the Thessalonians turned from idols to serve the living and true God. This is a call to examine our own lives for anything that might take precedence over our relationship with God. Identify and remove these idols, dedicating yourself wholly to serving Him.</w:t>
      </w:r>
    </w:p>
    <w:p w14:paraId="0F34F5A5" w14:textId="77777777" w:rsidR="00384A1D" w:rsidRDefault="00384A1D" w:rsidP="00384A1D">
      <w:pPr>
        <w:spacing w:line="247" w:lineRule="auto"/>
      </w:pPr>
      <w:r w:rsidRPr="00F6333B">
        <w:rPr>
          <w:rFonts w:eastAsia="Times New Roman"/>
          <w:kern w:val="0"/>
          <w:sz w:val="21"/>
          <w:szCs w:val="21"/>
        </w:rPr>
        <w:t>1. How can you identify and turn away from modern-day idols in your life to serve God 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turning from idols is essential for a deeper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daily to ensure God remains your primary focus over worldly distractions?</w:t>
      </w:r>
    </w:p>
    <w:p w14:paraId="37277EA2" w14:textId="27B2BE22"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Anticipation of Christ's Return</w:t>
      </w:r>
    </w:p>
    <w:p w14:paraId="0131E0DA"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1:10, Paul reminds us to wait for God's Son from heaven, whom He raised from the dead. This anticipation should fill us with hope and urgency. Live each day with the expectation of Christ's return, allowing this hope to shape your priorities and actions.</w:t>
      </w:r>
    </w:p>
    <w:p w14:paraId="718BB00F"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live daily with the anticipation of Christ's return influencing your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be ready for Christ's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Christ's return motivate you to share your faith with others? </w:t>
      </w:r>
    </w:p>
    <w:p w14:paraId="5DDC8810"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B4EB07"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59AC9FB9" w14:textId="77777777" w:rsidR="00384A1D" w:rsidRDefault="00384A1D" w:rsidP="00384A1D">
      <w:pPr>
        <w:spacing w:line="247" w:lineRule="auto"/>
        <w:rPr>
          <w:rFonts w:eastAsia="Times New Roman"/>
          <w:b/>
          <w:bCs/>
          <w:kern w:val="0"/>
          <w:sz w:val="21"/>
          <w:szCs w:val="21"/>
        </w:rPr>
      </w:pPr>
    </w:p>
    <w:p w14:paraId="16EE1761" w14:textId="4AA93D97"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The Assurance of Salvation</w:t>
      </w:r>
    </w:p>
    <w:p w14:paraId="4703A0D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assures the Thessalonians in 1 Thessalonians 1:10 that Jesus rescues us from the coming wrath. This is a powerful reminder of the security we have in Christ. Rest in the assurance of your salvation, knowing that through Jesus, you are saved from judgment and have eternal life.</w:t>
      </w:r>
    </w:p>
    <w:p w14:paraId="713EC95F"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find assurance of salvation through the example of the Thessalonians' faith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Thessalonians' reception of the gospel assures them of their salvation?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emulate the Thessalonians' conviction and assurance in your daily life? </w:t>
      </w:r>
    </w:p>
    <w:p w14:paraId="10C03D39"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Holy Spirit</w:t>
      </w:r>
    </w:p>
    <w:p w14:paraId="39F962FD"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Thessalonians 1:5 highlights that the Gospel came to the Thessalonians not only in word but also in power and in the Holy Spirit. The Holy Spirit is essential in our understanding and living out of the Gospel. Seek His guidance daily, allowing Him to empower and direct your steps.</w:t>
      </w:r>
    </w:p>
    <w:p w14:paraId="2F574EFD"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recognize the Holy Spirit's influence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allowing the Holy Spirit to guide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Holy Spirit enhance your ability to share your faith with others? </w:t>
      </w:r>
    </w:p>
    <w:p w14:paraId="7A75916C"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15FA89"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0924467D" w14:textId="77777777" w:rsidR="00384A1D" w:rsidRDefault="00384A1D" w:rsidP="00384A1D">
      <w:pPr>
        <w:spacing w:line="247" w:lineRule="auto"/>
        <w:rPr>
          <w:rFonts w:eastAsia="Times New Roman"/>
          <w:b/>
          <w:bCs/>
          <w:kern w:val="0"/>
          <w:sz w:val="21"/>
          <w:szCs w:val="21"/>
        </w:rPr>
      </w:pPr>
    </w:p>
    <w:p w14:paraId="437E19E6" w14:textId="22393EA0"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The Joy in Suffering</w:t>
      </w:r>
    </w:p>
    <w:p w14:paraId="57B46C29"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Despite severe suffering, the Thessalonians received the word with joy given by the Holy Spirit (1 Thessalonians 1:6). This teaches us that joy is not dependent on circumstances but is a gift from the Spirit. Embrace this joy, even in trials, as a testament to your faith and trust in God.</w:t>
      </w:r>
    </w:p>
    <w:p w14:paraId="3FA65868"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find joy in suffering as the Thessalonians did through faith and community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in suffering strengthens your faith and witness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joy during challenging times? </w:t>
      </w:r>
    </w:p>
    <w:p w14:paraId="6B9A5CC1"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Testimony of Transformation</w:t>
      </w:r>
    </w:p>
    <w:p w14:paraId="1BE54330"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The transformation of the Thessalonians was evident to all (1 Thessalonians 1:9). Your life is a testimony to the power of the Gospel. Let your transformation be visible, demonstrating the change that Christ brings. Your story can inspire others to seek the same transformation in their own lives.</w:t>
      </w:r>
    </w:p>
    <w:p w14:paraId="454F51A4" w14:textId="77777777" w:rsidR="00384A1D" w:rsidRPr="001B37DC" w:rsidRDefault="00384A1D" w:rsidP="00384A1D">
      <w:pPr>
        <w:spacing w:line="247" w:lineRule="auto"/>
        <w:rPr>
          <w:rFonts w:eastAsia="Times New Roman"/>
          <w:kern w:val="0"/>
          <w:sz w:val="21"/>
          <w:szCs w:val="21"/>
        </w:rPr>
      </w:pPr>
      <w:r w:rsidRPr="00F6333B">
        <w:rPr>
          <w:rFonts w:eastAsia="Times New Roman"/>
          <w:kern w:val="0"/>
          <w:sz w:val="21"/>
          <w:szCs w:val="21"/>
        </w:rPr>
        <w:t>1. How can your life reflect the transformative power of faith as seen in the Thessalonians' testimony?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transformation inspires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Thessalonians' transformation was so impactful to those around them?</w:t>
      </w:r>
      <w:r w:rsidRPr="001B37DC">
        <w:br w:type="page"/>
      </w:r>
    </w:p>
    <w:p w14:paraId="0EFBEC2E" w14:textId="77777777" w:rsidR="00384A1D" w:rsidRPr="00384A1D" w:rsidRDefault="00384A1D" w:rsidP="00384A1D">
      <w:pPr>
        <w:spacing w:line="247" w:lineRule="auto"/>
        <w:jc w:val="center"/>
        <w:outlineLvl w:val="0"/>
        <w:rPr>
          <w:rFonts w:eastAsia="Times New Roman"/>
          <w:b/>
          <w:bCs/>
          <w:kern w:val="36"/>
          <w:sz w:val="32"/>
          <w:szCs w:val="32"/>
        </w:rPr>
      </w:pPr>
      <w:r w:rsidRPr="00384A1D">
        <w:rPr>
          <w:rFonts w:eastAsia="Times New Roman"/>
          <w:b/>
          <w:bCs/>
          <w:kern w:val="36"/>
          <w:sz w:val="32"/>
          <w:szCs w:val="32"/>
        </w:rPr>
        <w:t>1 Thessalonians 2 Teaching Points and Bible Study Questions</w:t>
      </w:r>
    </w:p>
    <w:p w14:paraId="71A04DE4" w14:textId="4FB0CC07"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Boldness in Sharing the Gospel</w:t>
      </w:r>
    </w:p>
    <w:p w14:paraId="2DD911F9"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2:2, Paul reminds us of the courage needed to share the Gospel, even amidst opposition: "We had previously suffered and been mistreated in Philippi, as you know, but with the help of our God we dared to tell you His gospel in the face of strong opposition." This teaches us that sharing the Good News requires boldness and reliance on God’s strength. When we face challenges, we can be encouraged that God empowers us to speak His truth with confidence.</w:t>
      </w:r>
    </w:p>
    <w:p w14:paraId="7B9357E4"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cultivate boldness in sharing the gospel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boldness is essential when discussing your faith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overcome fear in sharing the gospel? </w:t>
      </w:r>
    </w:p>
    <w:p w14:paraId="5E9FCF3F"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Pleasing God, Not People</w:t>
      </w:r>
    </w:p>
    <w:p w14:paraId="33DE82D2"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emphasizes in verse 4 that our mission is to please God, not people: "We speak as those approved by God to be entrusted with the gospel. We are not trying to please people but God, who tests our hearts." This is a reminder to focus on God’s approval rather than seeking validation from others. Our ultimate aim should be to serve Him faithfully, knowing that He sees and knows our hearts.</w:t>
      </w:r>
    </w:p>
    <w:p w14:paraId="7A4D9172"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prioritize pleasing God over seeking approval from others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pleasing God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will, not people's expectations? </w:t>
      </w:r>
    </w:p>
    <w:p w14:paraId="4B3F80B4"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1AAEFF"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204327AA" w14:textId="77777777" w:rsidR="00384A1D" w:rsidRDefault="00384A1D" w:rsidP="00384A1D">
      <w:pPr>
        <w:spacing w:line="247" w:lineRule="auto"/>
        <w:rPr>
          <w:rFonts w:eastAsia="Times New Roman"/>
          <w:b/>
          <w:bCs/>
          <w:kern w:val="0"/>
          <w:sz w:val="21"/>
          <w:szCs w:val="21"/>
        </w:rPr>
      </w:pPr>
    </w:p>
    <w:p w14:paraId="0CD1B67B" w14:textId="29B85936"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Integrity in Ministry</w:t>
      </w:r>
    </w:p>
    <w:p w14:paraId="64524E18"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verses 5-6, Paul highlights the importance of integrity: "We never used flattery, nor did we put on a mask to cover up greed—God is our witness. We were not looking for praise from people, not from you or anyone else." This calls us to be genuine and transparent in our actions, ensuring that our motives align with God’s will. Integrity builds trust and reflects the character of Christ in our lives.</w:t>
      </w:r>
    </w:p>
    <w:p w14:paraId="448ADE83"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ensure your actions in ministry align with your personal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for building trust in ministry?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authentic and transparent in your ministry efforts? </w:t>
      </w:r>
    </w:p>
    <w:p w14:paraId="1E8721BB"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Gentleness and Care</w:t>
      </w:r>
    </w:p>
    <w:p w14:paraId="4125CA1E"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Paul’s approach to the Thessalonians was marked by gentleness, as seen in verse 7: "Instead, we were like young children among you. Just as a nursing mother cares for her children." This imagery of a nurturing mother illustrates the importance of showing compassion and care in our interactions. By embodying gentleness, we reflect the love of Christ to those around us.</w:t>
      </w:r>
    </w:p>
    <w:p w14:paraId="61C7A9CD"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demonstrate gentleness and care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gentleness is essential in building strong, supportive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show care for someone in need this week? </w:t>
      </w:r>
    </w:p>
    <w:p w14:paraId="24EA3EAD"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80228F"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381C7A31" w14:textId="77777777" w:rsidR="00384A1D" w:rsidRDefault="00384A1D" w:rsidP="00384A1D">
      <w:pPr>
        <w:spacing w:line="247" w:lineRule="auto"/>
        <w:rPr>
          <w:rFonts w:eastAsia="Times New Roman"/>
          <w:b/>
          <w:bCs/>
          <w:kern w:val="0"/>
          <w:sz w:val="21"/>
          <w:szCs w:val="21"/>
        </w:rPr>
      </w:pPr>
    </w:p>
    <w:p w14:paraId="43CA138F" w14:textId="7FBAB0C5"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Sharing Life, Not Just Words</w:t>
      </w:r>
    </w:p>
    <w:p w14:paraId="3A5D38F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verse 8, Paul shares the depth of his commitment: "Because we loved you so much, we were delighted to share with you not only the gospel of God but our lives as well." This teaches us that effective ministry involves sharing our lives and building genuine relationships. By investing in others, we demonstrate the love and community that God desires for His people.</w:t>
      </w:r>
    </w:p>
    <w:p w14:paraId="03BCFAB6" w14:textId="77777777" w:rsidR="00384A1D" w:rsidRDefault="00384A1D" w:rsidP="00384A1D">
      <w:pPr>
        <w:spacing w:line="247" w:lineRule="auto"/>
      </w:pPr>
      <w:r w:rsidRPr="00F6333B">
        <w:rPr>
          <w:rFonts w:eastAsia="Times New Roman"/>
          <w:kern w:val="0"/>
          <w:sz w:val="21"/>
          <w:szCs w:val="21"/>
        </w:rPr>
        <w:t>1. How can you share your life with others beyond just speaking words of encouragement?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personal experiences strengthens your message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build deeper relationships within your community?</w:t>
      </w:r>
    </w:p>
    <w:p w14:paraId="64A7AC9B" w14:textId="173FC032"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Hard Work and Sacrifice</w:t>
      </w:r>
    </w:p>
    <w:p w14:paraId="0F959120"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Paul’s dedication is evident in verse 9: "Surely you remember, brothers and sisters, our toil and hardship; we worked night and day in order not to be a burden to anyone while we preached the gospel of God to you." This underscores the value of hard work and sacrifice in serving others. Our willingness to labor for the sake of the Gospel reflects our commitment to God’s mission.</w:t>
      </w:r>
    </w:p>
    <w:p w14:paraId="77ED31C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incorporate hard work and sacrifice into your daily life for others' benefit?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the importance of laboring tirelessly for the gospel?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sacrifices are you willing to make to support your community's spiritual growth? </w:t>
      </w:r>
    </w:p>
    <w:p w14:paraId="60386768"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545D3D"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749EB3F3" w14:textId="77777777" w:rsidR="00384A1D" w:rsidRDefault="00384A1D" w:rsidP="00384A1D">
      <w:pPr>
        <w:spacing w:line="247" w:lineRule="auto"/>
        <w:rPr>
          <w:rFonts w:eastAsia="Times New Roman"/>
          <w:b/>
          <w:bCs/>
          <w:kern w:val="0"/>
          <w:sz w:val="21"/>
          <w:szCs w:val="21"/>
        </w:rPr>
      </w:pPr>
    </w:p>
    <w:p w14:paraId="619C2949" w14:textId="2E89B983"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Living a Holy Life</w:t>
      </w:r>
    </w:p>
    <w:p w14:paraId="3EE8CF2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verse 10, Paul calls attention to the importance of living a holy life: "You are witnesses, and so is God, of how holy, righteous and blameless we were among you who believed." Our conduct should be a testament to our faith, inspiring others to pursue holiness. By striving to live righteously, we honor God and set an example for others to follow.</w:t>
      </w:r>
    </w:p>
    <w:p w14:paraId="045EF743"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apply Paul's example of integrity to live a holy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a holy life impacts your community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faith? </w:t>
      </w:r>
    </w:p>
    <w:p w14:paraId="4A4089C0"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Encouragement and Comfort</w:t>
      </w:r>
    </w:p>
    <w:p w14:paraId="28F15E5F"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 xml:space="preserve">Paul’s words in verse 11-12 highlight the role of encouragement: "For you know that we dealt with each of you as a father </w:t>
      </w:r>
      <w:proofErr w:type="gramStart"/>
      <w:r w:rsidRPr="00F6333B">
        <w:rPr>
          <w:rFonts w:eastAsia="Times New Roman"/>
          <w:kern w:val="0"/>
          <w:sz w:val="21"/>
          <w:szCs w:val="21"/>
        </w:rPr>
        <w:t>deals</w:t>
      </w:r>
      <w:proofErr w:type="gramEnd"/>
      <w:r w:rsidRPr="00F6333B">
        <w:rPr>
          <w:rFonts w:eastAsia="Times New Roman"/>
          <w:kern w:val="0"/>
          <w:sz w:val="21"/>
          <w:szCs w:val="21"/>
        </w:rPr>
        <w:t xml:space="preserve"> with his own children, encouraging, comforting and urging you to live lives worthy of God, who calls you into His kingdom and glory." Encouragement is a powerful tool in helping others grow in their faith and live according to God’s calling.</w:t>
      </w:r>
    </w:p>
    <w:p w14:paraId="4EBE3143"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offer encouragement to others in challenging situations, as Paul did in 1 Thessalonians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comfort is essential in building a supportive community, according to 1 Thessalonians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provide comfort to someone facing difficulties today? </w:t>
      </w:r>
    </w:p>
    <w:p w14:paraId="15ADBA2E"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6C8EBC"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6F41C19D" w14:textId="77777777" w:rsidR="00384A1D" w:rsidRDefault="00384A1D" w:rsidP="00384A1D">
      <w:pPr>
        <w:spacing w:line="247" w:lineRule="auto"/>
        <w:rPr>
          <w:rFonts w:eastAsia="Times New Roman"/>
          <w:b/>
          <w:bCs/>
          <w:kern w:val="0"/>
          <w:sz w:val="21"/>
          <w:szCs w:val="21"/>
        </w:rPr>
      </w:pPr>
    </w:p>
    <w:p w14:paraId="7174AD81" w14:textId="04ACABA6"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Receiving God’s Word</w:t>
      </w:r>
    </w:p>
    <w:p w14:paraId="243129B9"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verse 13, Paul commends the Thessalonians for their reception of God’s Word: "And we also thank God continually because, when you received the word of God, which you heard from us, you accepted it not as a human word, but as it actually is, the word of God, which is indeed at work in you who believe." This reminds us of the transformative power of Scripture and the importance of receiving it with open hearts.</w:t>
      </w:r>
    </w:p>
    <w:p w14:paraId="0D1A5B6D"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receive and apply God's Word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receiving God's Word with openness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Word influences your decisions? </w:t>
      </w:r>
    </w:p>
    <w:p w14:paraId="4732276F"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Perseverance in Suffering</w:t>
      </w:r>
    </w:p>
    <w:p w14:paraId="6A1FA80F"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Finally, in verses 14-16, Paul acknowledges the Thessalonians’ perseverance amidst suffering: "For you, brothers and sisters, became imitators of God’s churches in Judea, which are in Christ Jesus: You suffered from your own people the same things those churches suffered from the Jews." This encourages us to remain steadfast in our faith, trusting that God is with us through trials and that our perseverance will bear fruit for His kingdom.</w:t>
      </w:r>
    </w:p>
    <w:p w14:paraId="5B7F4660" w14:textId="77777777" w:rsidR="00384A1D" w:rsidRPr="001B37DC" w:rsidRDefault="00384A1D" w:rsidP="00384A1D">
      <w:pPr>
        <w:spacing w:line="247" w:lineRule="auto"/>
        <w:rPr>
          <w:rFonts w:eastAsia="Times New Roman"/>
          <w:kern w:val="0"/>
          <w:sz w:val="21"/>
          <w:szCs w:val="21"/>
        </w:rPr>
      </w:pPr>
      <w:r w:rsidRPr="00F6333B">
        <w:rPr>
          <w:rFonts w:eastAsia="Times New Roman"/>
          <w:kern w:val="0"/>
          <w:sz w:val="21"/>
          <w:szCs w:val="21"/>
        </w:rPr>
        <w:t>1. How can you find strength to persevere in suffering as Paul did in 1 Thessalonians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perseverance despite opposition,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faith during challenging times, inspired by 1 Thessalonians 2?</w:t>
      </w:r>
      <w:r w:rsidRPr="001B37DC">
        <w:br w:type="page"/>
      </w:r>
    </w:p>
    <w:p w14:paraId="3CBBC58A" w14:textId="77777777" w:rsidR="00384A1D" w:rsidRPr="00384A1D" w:rsidRDefault="00384A1D" w:rsidP="00384A1D">
      <w:pPr>
        <w:spacing w:line="247" w:lineRule="auto"/>
        <w:jc w:val="center"/>
        <w:outlineLvl w:val="0"/>
        <w:rPr>
          <w:rFonts w:eastAsia="Times New Roman"/>
          <w:b/>
          <w:bCs/>
          <w:kern w:val="36"/>
          <w:sz w:val="32"/>
          <w:szCs w:val="32"/>
        </w:rPr>
      </w:pPr>
      <w:r w:rsidRPr="00384A1D">
        <w:rPr>
          <w:rFonts w:eastAsia="Times New Roman"/>
          <w:b/>
          <w:bCs/>
          <w:kern w:val="36"/>
          <w:sz w:val="32"/>
          <w:szCs w:val="32"/>
        </w:rPr>
        <w:t>1 Thessalonians 3 Teaching Points and Bible Study Questions</w:t>
      </w:r>
    </w:p>
    <w:p w14:paraId="0A9611DB" w14:textId="48AD9AB9"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The Power of Encouragement</w:t>
      </w:r>
    </w:p>
    <w:p w14:paraId="3A37C66A"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3, Paul sends Timothy to the Thessalonians to strengthen and encourage them in their faith. This highlights the importance of encouragement in our spiritual journey. As Paul writes, "We sent Timothy, our brother and God’s fellow worker in the gospel of Christ, to strengthen and encourage you in your faith" (1 Thessalonians 3:2). Encouragement is a powerful tool that can uplift and fortify others, helping them to stand firm in their beliefs.</w:t>
      </w:r>
    </w:p>
    <w:p w14:paraId="08C3B1C5"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encourage someone facing trials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vital for maintaining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become a source of encouragement for others? </w:t>
      </w:r>
    </w:p>
    <w:p w14:paraId="56877D33"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Expect Trials and Tribulations</w:t>
      </w:r>
    </w:p>
    <w:p w14:paraId="26DAF4EE"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reminds the Thessalonians that trials are a part of the Christian life. He writes, "For you know quite well that we were destined for this" (1 Thessalonians 3:3). Understanding that challenges are inevitable helps us to prepare our hearts and minds, relying on God’s strength to persevere through them.</w:t>
      </w:r>
    </w:p>
    <w:p w14:paraId="38F31B6A"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prepare yourself spiritually for trials and tribulations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hardships is essential for strengthening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others facing trials? </w:t>
      </w:r>
    </w:p>
    <w:p w14:paraId="1E0001A8"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8117A2"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3A9F5A0D" w14:textId="77777777" w:rsidR="00384A1D" w:rsidRDefault="00384A1D" w:rsidP="00384A1D">
      <w:pPr>
        <w:spacing w:line="247" w:lineRule="auto"/>
        <w:rPr>
          <w:rFonts w:eastAsia="Times New Roman"/>
          <w:b/>
          <w:bCs/>
          <w:kern w:val="0"/>
          <w:sz w:val="21"/>
          <w:szCs w:val="21"/>
        </w:rPr>
      </w:pPr>
    </w:p>
    <w:p w14:paraId="616F79E3" w14:textId="5E749C5C"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Faith as a Shield</w:t>
      </w:r>
    </w:p>
    <w:p w14:paraId="0CA3E524"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The Thessalonians' faith was a source of joy and comfort to Paul. He says, "For now we really live, since you are standing firm in the Lord" (1 Thessalonians 3:8). Faith acts as a shield, protecting us from doubt and fear, and it is essential to remain steadfast in our trust in God.</w:t>
      </w:r>
    </w:p>
    <w:p w14:paraId="069A4A3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use faith as a shield in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for protection against life's spiritual and emotional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as a shield in difficult times? </w:t>
      </w:r>
    </w:p>
    <w:p w14:paraId="681E7D17"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Spiritual Growth</w:t>
      </w:r>
    </w:p>
    <w:p w14:paraId="74B1DC6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expresses immense joy upon hearing of the Thessalonians' faith and love. "How can we thank God enough for you in return for all the joy we have in the presence of our God because of you?" (1 Thessalonians 3:9). Witnessing spiritual growth in others is a profound source of joy and gratitude, reminding us of the transformative power of the Gospel.</w:t>
      </w:r>
    </w:p>
    <w:p w14:paraId="66606D32"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encourage others in their spiritual growth to experience shared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celebrate your own spiritual progress?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witnessing others' spiritual growth bring joy, and how can you cultivate this perspective? </w:t>
      </w:r>
    </w:p>
    <w:p w14:paraId="7406CFBB"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A11E89"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23434C08" w14:textId="77777777" w:rsidR="00384A1D" w:rsidRDefault="00384A1D" w:rsidP="00384A1D">
      <w:pPr>
        <w:spacing w:line="247" w:lineRule="auto"/>
        <w:rPr>
          <w:rFonts w:eastAsia="Times New Roman"/>
          <w:b/>
          <w:bCs/>
          <w:kern w:val="0"/>
          <w:sz w:val="21"/>
          <w:szCs w:val="21"/>
        </w:rPr>
      </w:pPr>
    </w:p>
    <w:p w14:paraId="1C4A1007" w14:textId="3D1D2C8F"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The Importance of Prayer</w:t>
      </w:r>
    </w:p>
    <w:p w14:paraId="60558F7E"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emphasizes the necessity of prayer, stating, "Night and day we pray most earnestly that we may see you again and supply what is lacking in your faith" (1 Thessalonians 3:10). Prayer is a vital practice that connects us with God, allowing us to seek His guidance and support for ourselves and others.</w:t>
      </w:r>
    </w:p>
    <w:p w14:paraId="61A6CEB8" w14:textId="77777777" w:rsidR="00384A1D" w:rsidRDefault="00384A1D" w:rsidP="00384A1D">
      <w:pPr>
        <w:spacing w:line="247" w:lineRule="auto"/>
      </w:pPr>
      <w:r w:rsidRPr="00F6333B">
        <w:rPr>
          <w:rFonts w:eastAsia="Times New Roman"/>
          <w:kern w:val="0"/>
          <w:sz w:val="21"/>
          <w:szCs w:val="21"/>
        </w:rPr>
        <w:t>1. How can you incorporate prayer into your daily routine to strengthen your faith like Paul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prayer for others' spiritual growth,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Paul's prayers that might change how you pray for your community?</w:t>
      </w:r>
    </w:p>
    <w:p w14:paraId="2D246C91" w14:textId="575557F6"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Love as a Foundation</w:t>
      </w:r>
    </w:p>
    <w:p w14:paraId="6965C247"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prays for the Thessalonians' love to increase and overflow. "May the Lord make your love increase and overflow for each other and for everyone else" (1 Thessalonians 3:12). Love is the foundation of our faith, and it should be evident in our interactions with others, reflecting Christ’s love for us.</w:t>
      </w:r>
    </w:p>
    <w:p w14:paraId="7FDB023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demonstrate love as a foundation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love is essential for building a strong community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love guides your decisions and actions? </w:t>
      </w:r>
    </w:p>
    <w:p w14:paraId="5BAF9439"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9323C0"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52173214" w14:textId="77777777" w:rsidR="00384A1D" w:rsidRDefault="00384A1D" w:rsidP="00384A1D">
      <w:pPr>
        <w:spacing w:line="247" w:lineRule="auto"/>
        <w:rPr>
          <w:rFonts w:eastAsia="Times New Roman"/>
          <w:b/>
          <w:bCs/>
          <w:kern w:val="0"/>
          <w:sz w:val="21"/>
          <w:szCs w:val="21"/>
        </w:rPr>
      </w:pPr>
    </w:p>
    <w:p w14:paraId="0FF0214B" w14:textId="69CF55B0"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Holiness and Blamelessness</w:t>
      </w:r>
    </w:p>
    <w:p w14:paraId="0A39E7B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desires for the Thessalonians to be holy and blameless before God. "May He strengthen your hearts so that you will be blameless and holy in the presence of our God and Father" (1 Thessalonians 3:13). Striving for holiness is a lifelong journey, and it requires us to align our lives with God’s will.</w:t>
      </w:r>
    </w:p>
    <w:p w14:paraId="6A7BAE39"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cultivate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blamelessness is important in your personal and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heart remains blameless before God? </w:t>
      </w:r>
    </w:p>
    <w:p w14:paraId="25D7B0E0"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w:t>
      </w:r>
    </w:p>
    <w:p w14:paraId="5EA957FE"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The chapter underscores the importance of community in nurturing faith. Paul’s relationship with the Thessalonians exemplifies how believers can support and uplift one another. Community provides accountability, encouragement, and a sense of belonging, essential for spiritual growth.</w:t>
      </w:r>
    </w:p>
    <w:p w14:paraId="21A18437"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your community support each other during times of spiritual or emotional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mutual encouragement within the community in 1 Thessalonians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the bonds within your faith community today? </w:t>
      </w:r>
    </w:p>
    <w:p w14:paraId="2DC1221E"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BCDFEB"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796EC5B6" w14:textId="77777777" w:rsidR="00384A1D" w:rsidRDefault="00384A1D" w:rsidP="00384A1D">
      <w:pPr>
        <w:spacing w:line="247" w:lineRule="auto"/>
        <w:rPr>
          <w:rFonts w:eastAsia="Times New Roman"/>
          <w:b/>
          <w:bCs/>
          <w:kern w:val="0"/>
          <w:sz w:val="21"/>
          <w:szCs w:val="21"/>
        </w:rPr>
      </w:pPr>
    </w:p>
    <w:p w14:paraId="4C59FCC2" w14:textId="02E72B24"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Perseverance in Faith</w:t>
      </w:r>
    </w:p>
    <w:p w14:paraId="334282F5"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Paul’s concern for the Thessalonians’ faith amidst persecution highlights the need for perseverance. "I was afraid that in some way the tempter had tempted you and that our labors might have been in vain" (1 Thessalonians 3:5). Perseverance is crucial in maintaining our faith, especially during challenging times.</w:t>
      </w:r>
    </w:p>
    <w:p w14:paraId="19A6BABC"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strengthen your faith during challenging times, as Paul encouraged the Thessalonians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in faith is crucial for spiritual growth and community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others to remain steadfast in their faith? </w:t>
      </w:r>
    </w:p>
    <w:p w14:paraId="2C568DF2"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Christ’s Return</w:t>
      </w:r>
    </w:p>
    <w:p w14:paraId="0F9059FA"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concludes with a reminder of the hope we have in Christ’s return. "When our Lord Jesus comes with all His holy ones" (1 Thessalonians 3:13). This hope encourages us to live with purpose and anticipation, knowing that our ultimate reward is with Christ in eternity.</w:t>
      </w:r>
    </w:p>
    <w:p w14:paraId="2FD8963A" w14:textId="77777777" w:rsidR="00384A1D" w:rsidRPr="001B37DC" w:rsidRDefault="00384A1D" w:rsidP="00384A1D">
      <w:pPr>
        <w:spacing w:line="247" w:lineRule="auto"/>
        <w:rPr>
          <w:rFonts w:eastAsia="Times New Roman"/>
          <w:kern w:val="0"/>
          <w:sz w:val="21"/>
          <w:szCs w:val="21"/>
        </w:rPr>
      </w:pPr>
      <w:r w:rsidRPr="00F6333B">
        <w:rPr>
          <w:rFonts w:eastAsia="Times New Roman"/>
          <w:kern w:val="0"/>
          <w:sz w:val="21"/>
          <w:szCs w:val="21"/>
        </w:rPr>
        <w:t>1. How can the hope of Christ’s return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in anticipation of Christ’s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Christ’s return provide comfort during challenging times?</w:t>
      </w:r>
      <w:r w:rsidRPr="001B37DC">
        <w:br w:type="page"/>
      </w:r>
    </w:p>
    <w:p w14:paraId="2307F0B6" w14:textId="77777777" w:rsidR="00384A1D" w:rsidRPr="00384A1D" w:rsidRDefault="00384A1D" w:rsidP="00384A1D">
      <w:pPr>
        <w:spacing w:line="247" w:lineRule="auto"/>
        <w:jc w:val="center"/>
        <w:outlineLvl w:val="0"/>
        <w:rPr>
          <w:rFonts w:eastAsia="Times New Roman"/>
          <w:b/>
          <w:bCs/>
          <w:kern w:val="36"/>
          <w:sz w:val="32"/>
          <w:szCs w:val="32"/>
        </w:rPr>
      </w:pPr>
      <w:r w:rsidRPr="00384A1D">
        <w:rPr>
          <w:rFonts w:eastAsia="Times New Roman"/>
          <w:b/>
          <w:bCs/>
          <w:kern w:val="36"/>
          <w:sz w:val="32"/>
          <w:szCs w:val="32"/>
        </w:rPr>
        <w:t>1 Thessalonians 4 Teaching Points and Bible Study Questions</w:t>
      </w:r>
    </w:p>
    <w:p w14:paraId="02AA2E18" w14:textId="29A3DBD2"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Pursue Holiness in Your Daily Walk</w:t>
      </w:r>
    </w:p>
    <w:p w14:paraId="55B6F62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4:3, we are reminded, "For it is God’s will that you should be sanctified." This verse calls us to live a life set apart, striving for holiness in our thoughts, actions, and interactions. By aligning our daily routines with God’s will, we can experience a deeper sense of purpose and fulfillment. Consider starting your day with a prayer or a moment of reflection to set a holy tone for the hours ahead.</w:t>
      </w:r>
    </w:p>
    <w:p w14:paraId="670D3EA8"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avoid behaviors that hinder your pursuit of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pursuing holiness is essential for personal growth and community impact? </w:t>
      </w:r>
    </w:p>
    <w:p w14:paraId="0229AEBE"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Honor God with Your Body</w:t>
      </w:r>
    </w:p>
    <w:p w14:paraId="14215E3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emphasizes the importance of self-control and purity in 1 Thessalonians 4:4, "that each of you should learn to control his own body in a way that is holy and honorable." This lesson encourages us to respect our bodies as temples of the Holy Spirit. Incorporate healthy habits into your routine, such as regular exercise and mindful eating, as a way to honor God with the body He has given you.</w:t>
      </w:r>
    </w:p>
    <w:p w14:paraId="5F28C18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practically honor God with your body in daily activities and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emphasized as a way to honor God with your body?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lifestyle with honoring God through your physical actions? </w:t>
      </w:r>
    </w:p>
    <w:p w14:paraId="19916FFF"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2FBF08"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3CE4B48A" w14:textId="77777777" w:rsidR="00384A1D" w:rsidRDefault="00384A1D" w:rsidP="00384A1D">
      <w:pPr>
        <w:spacing w:line="247" w:lineRule="auto"/>
        <w:rPr>
          <w:rFonts w:eastAsia="Times New Roman"/>
          <w:b/>
          <w:bCs/>
          <w:kern w:val="0"/>
          <w:sz w:val="21"/>
          <w:szCs w:val="21"/>
        </w:rPr>
      </w:pPr>
    </w:p>
    <w:p w14:paraId="3995E69C" w14:textId="52C078BC"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Love One Another Deeply</w:t>
      </w:r>
    </w:p>
    <w:p w14:paraId="46BCC4D7"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4:9, Paul writes, "Now about brotherly love, you do not need anyone to write to you, because you yourselves have been taught by God to love one another." This is a call to action to express genuine love and kindness to those around us. Make it a point to reach out to someone in need or offer a word of encouragement to a friend or family member today.</w:t>
      </w:r>
    </w:p>
    <w:p w14:paraId="52D84199"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demonstrate deeper love for others in your daily interactions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others deeply is emphasized in building a strong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love in challenging relationships? </w:t>
      </w:r>
    </w:p>
    <w:p w14:paraId="4D596E16"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Lead a Quiet Life</w:t>
      </w:r>
    </w:p>
    <w:p w14:paraId="7AE12438"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advises in 1 Thessalonians 4:11, "Make it your ambition to lead a quiet life, to mind your own business and to work with your hands." This lesson encourages us to focus on our own responsibilities and live peacefully. Simplify your life by decluttering your space or setting boundaries with technology to create a more serene environment.</w:t>
      </w:r>
    </w:p>
    <w:p w14:paraId="2A377D9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incorporate leading a quiet life into your daily routine amidst a busy schedule?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leading a quiet life is emphasized as important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peace and simplicity in your personal relationships? </w:t>
      </w:r>
    </w:p>
    <w:p w14:paraId="656F3AA9"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55099A"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2C141797" w14:textId="77777777" w:rsidR="00384A1D" w:rsidRDefault="00384A1D" w:rsidP="00384A1D">
      <w:pPr>
        <w:spacing w:line="247" w:lineRule="auto"/>
        <w:rPr>
          <w:rFonts w:eastAsia="Times New Roman"/>
          <w:b/>
          <w:bCs/>
          <w:kern w:val="0"/>
          <w:sz w:val="21"/>
          <w:szCs w:val="21"/>
        </w:rPr>
      </w:pPr>
    </w:p>
    <w:p w14:paraId="2DD8FC05" w14:textId="0F5E3496"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Work Diligently</w:t>
      </w:r>
    </w:p>
    <w:p w14:paraId="78490535"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The call to "work with your hands" in 1 Thessalonians 4:11 reminds us of the value of hard work and diligence. Approach your tasks with a sense of purpose and dedication, knowing that your efforts are a reflection of your faith. Create a to-do list each morning to prioritize your tasks and stay focused throughout the day.</w:t>
      </w:r>
    </w:p>
    <w:p w14:paraId="234F0B33" w14:textId="0042A43C"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incorporate diligence in your daily work to reflect your faith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working diligently is important for your personal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maintain motivation and integrity in your work, even when it's challenging?</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Positive Example</w:t>
      </w:r>
    </w:p>
    <w:p w14:paraId="2A6D6FF5"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Thessalonians 4:12 encourages us to "behave properly toward outsiders and not be dependent on anyone." Our actions and attitudes can serve as a powerful testimony to others. Strive to be a positive influence in your community by volunteering or simply offering a helping hand to a neighbor.</w:t>
      </w:r>
    </w:p>
    <w:p w14:paraId="436CC7F8"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demonstrate love and integrity to inspire others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lead by example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being a positive role model matter in your personal and spiritual growth? </w:t>
      </w:r>
    </w:p>
    <w:p w14:paraId="6D382504"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018D7C"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36C33DB8" w14:textId="77777777" w:rsidR="00384A1D" w:rsidRDefault="00384A1D" w:rsidP="00384A1D">
      <w:pPr>
        <w:spacing w:line="247" w:lineRule="auto"/>
        <w:rPr>
          <w:rFonts w:eastAsia="Times New Roman"/>
          <w:b/>
          <w:bCs/>
          <w:kern w:val="0"/>
          <w:sz w:val="21"/>
          <w:szCs w:val="21"/>
        </w:rPr>
      </w:pPr>
    </w:p>
    <w:p w14:paraId="3F405740" w14:textId="169D9754"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Live with Hope</w:t>
      </w:r>
    </w:p>
    <w:p w14:paraId="22600A25"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1 Thessalonians 4:13, Paul writes, "We do not want you to be uninformed, brothers, about those who sleep in death, so that you will not grieve like the rest, who are without hope." This verse reminds us of the hope we have in Christ, even in the face of loss. Keep this hope alive by regularly reading Scripture and meditating on God’s promises.</w:t>
      </w:r>
    </w:p>
    <w:p w14:paraId="5971E363"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living with hope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embodying hope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hope impact your perspective on future uncertainties? </w:t>
      </w:r>
    </w:p>
    <w:p w14:paraId="012D44C8"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Christ’s Return</w:t>
      </w:r>
    </w:p>
    <w:p w14:paraId="40B44AC7"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Paul speaks of the return of Christ in 1 Thessalonians 4:16, "For the Lord Himself will descend from heaven with a loud command." This anticipation should inspire us to live each day with readiness and expectation. Reflect on how you can align your life with God’s eternal perspective, focusing on what truly matters.</w:t>
      </w:r>
    </w:p>
    <w:p w14:paraId="5FA58EE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live daily in anticipation of Christ's return while managing everyday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be ready for Christ’s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Christ’s return influence your interactions with others? </w:t>
      </w:r>
    </w:p>
    <w:p w14:paraId="1DA29E3A"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A033B4"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5EF21F3A" w14:textId="77777777" w:rsidR="00384A1D" w:rsidRDefault="00384A1D" w:rsidP="00384A1D">
      <w:pPr>
        <w:spacing w:line="247" w:lineRule="auto"/>
        <w:rPr>
          <w:rFonts w:eastAsia="Times New Roman"/>
          <w:b/>
          <w:bCs/>
          <w:kern w:val="0"/>
          <w:sz w:val="21"/>
          <w:szCs w:val="21"/>
        </w:rPr>
      </w:pPr>
    </w:p>
    <w:p w14:paraId="6D674A31" w14:textId="43EC652C"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Encourage One Another</w:t>
      </w:r>
    </w:p>
    <w:p w14:paraId="2E962EB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Thessalonians 4:18 urges us to "encourage one another with these words." We are called to lift each other up and offer support. Make it a habit to share uplifting messages or Scripture with friends and family, fostering a community of encouragement and faith.</w:t>
      </w:r>
    </w:p>
    <w:p w14:paraId="5289FD90"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practically encourage someone in your community facing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vital for maintaining strong relationships within the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culture of encouragement in your daily interactions? </w:t>
      </w:r>
    </w:p>
    <w:p w14:paraId="12D15F2C"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Peace</w:t>
      </w:r>
    </w:p>
    <w:p w14:paraId="053CD701"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Finally, the teachings in 1 Thessalonians 4 remind us of the peace that comes from living in accordance with God’s will. As you incorporate these lessons into your life, embrace the peace that surpasses all understanding, knowing that you are walking in the light of God’s truth.</w:t>
      </w:r>
    </w:p>
    <w:p w14:paraId="0A1107CD" w14:textId="77777777" w:rsidR="00384A1D" w:rsidRPr="001B37DC"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seek and embrace God's peace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peace is essential for spiritual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peaceful mindset amidst life's uncertainties?</w:t>
      </w:r>
      <w:r w:rsidRPr="001B37DC">
        <w:br w:type="page"/>
      </w:r>
    </w:p>
    <w:p w14:paraId="4A64ED0F" w14:textId="77777777" w:rsidR="00384A1D" w:rsidRPr="00384A1D" w:rsidRDefault="00384A1D" w:rsidP="00384A1D">
      <w:pPr>
        <w:spacing w:line="247" w:lineRule="auto"/>
        <w:jc w:val="center"/>
        <w:outlineLvl w:val="0"/>
        <w:rPr>
          <w:rFonts w:eastAsia="Times New Roman"/>
          <w:b/>
          <w:bCs/>
          <w:kern w:val="36"/>
          <w:sz w:val="32"/>
          <w:szCs w:val="32"/>
        </w:rPr>
      </w:pPr>
      <w:r w:rsidRPr="00384A1D">
        <w:rPr>
          <w:rFonts w:eastAsia="Times New Roman"/>
          <w:b/>
          <w:bCs/>
          <w:kern w:val="36"/>
          <w:sz w:val="32"/>
          <w:szCs w:val="32"/>
        </w:rPr>
        <w:t>1 Thessalonians 5 Teaching Points and Bible Study Questions</w:t>
      </w:r>
    </w:p>
    <w:p w14:paraId="1CE72B06" w14:textId="09A4D089"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Embrace the Light</w:t>
      </w:r>
    </w:p>
    <w:p w14:paraId="6B6A3F19"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In a world often overshadowed by darkness, we are called to be children of the light. 1 Thessalonians 5:5 reminds us, "For you are all sons of the light and sons of the day; we do not belong to the night or to the darkness." This is a call to live with integrity and transparency, reflecting the light of Christ in our daily actions. Let your life be a beacon that guides others to the truth and hope found in Jesus.</w:t>
      </w:r>
    </w:p>
    <w:p w14:paraId="66038B94"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embrace the light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the light impacts your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alert and sober in a world of darkness? </w:t>
      </w:r>
    </w:p>
    <w:p w14:paraId="310EA361"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Stay Alert and Sober</w:t>
      </w:r>
    </w:p>
    <w:p w14:paraId="199E8852"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Life can be unpredictable, but we are encouraged to remain vigilant. "So then, let us not sleep as the others do, but let us remain awake and sober" (1 Thessalonians 5:6). This means being spiritually awake and aware, ready to respond to God's call at any moment. Keep your mind clear and your heart focused on His purposes, avoiding distractions that can lead you astray.</w:t>
      </w:r>
    </w:p>
    <w:p w14:paraId="71E08196"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incorporate staying alert and sober into your daily routine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staying spiritually alert is crucial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spiritual sobriety amidst distractions? </w:t>
      </w:r>
    </w:p>
    <w:p w14:paraId="55B6B7FD"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569AD6"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7E1BB967" w14:textId="77777777" w:rsidR="00384A1D" w:rsidRDefault="00384A1D" w:rsidP="00384A1D">
      <w:pPr>
        <w:spacing w:line="247" w:lineRule="auto"/>
        <w:rPr>
          <w:rFonts w:eastAsia="Times New Roman"/>
          <w:b/>
          <w:bCs/>
          <w:kern w:val="0"/>
          <w:sz w:val="21"/>
          <w:szCs w:val="21"/>
        </w:rPr>
      </w:pPr>
    </w:p>
    <w:p w14:paraId="4CD8427D" w14:textId="557ED770"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Armor Up with Faith and Love</w:t>
      </w:r>
    </w:p>
    <w:p w14:paraId="1F7B9DF0"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Just as a soldier prepares for battle, we must equip ourselves with spiritual armor. "But since we belong to the day, let us be sober, putting on the breastplate of faith and love, and the helmet of our hope of salvation" (1 Thessalonians 5:8). Faith and love protect our hearts, while the hope of salvation guards our minds. These are our defenses against the challenges and temptations we face.</w:t>
      </w:r>
    </w:p>
    <w:p w14:paraId="6466C292"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"armor up" with faith and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and love are essential for spiritual protection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and love in your community? </w:t>
      </w:r>
    </w:p>
    <w:p w14:paraId="554358B1"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Encourage One Another</w:t>
      </w:r>
    </w:p>
    <w:p w14:paraId="13AE6F98"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Community is vital in our walk with Christ.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encourage and build one another up, just as you are already doing" (1 Thessalonians 5:11). We are not meant to journey alone. Offer words of encouragement, support, and love to those around you. Together, we can strengthen each other and grow in our faith.</w:t>
      </w:r>
    </w:p>
    <w:p w14:paraId="25FBE646"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practically encourage someone in your community this week based on 1 Thessalonians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emphasized in 1 Thessalonians 5 for building a supportive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culture of encouragement in your daily interactions? </w:t>
      </w:r>
    </w:p>
    <w:p w14:paraId="2E2146F6"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537F82"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26D4C94E" w14:textId="77777777" w:rsidR="00384A1D" w:rsidRDefault="00384A1D" w:rsidP="00384A1D">
      <w:pPr>
        <w:spacing w:line="247" w:lineRule="auto"/>
        <w:rPr>
          <w:rFonts w:eastAsia="Times New Roman"/>
          <w:b/>
          <w:bCs/>
          <w:kern w:val="0"/>
          <w:sz w:val="21"/>
          <w:szCs w:val="21"/>
        </w:rPr>
      </w:pPr>
    </w:p>
    <w:p w14:paraId="4BBDCCEB" w14:textId="0A4F7F56"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Respect and Esteem Leaders</w:t>
      </w:r>
    </w:p>
    <w:p w14:paraId="4B6B23C5"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Leadership in the church is a calling that deserves respect. "But we ask you, brothers, to acknowledge those who work diligently among you, who preside over you in the Lord and give you instruction" (1 Thessalonians 5:12). Show appreciation for those who guide and teach you, recognizing their dedication and service to the Lord.</w:t>
      </w:r>
    </w:p>
    <w:p w14:paraId="4ED560E3" w14:textId="77777777" w:rsidR="00384A1D" w:rsidRDefault="00384A1D" w:rsidP="00384A1D">
      <w:pPr>
        <w:spacing w:line="247" w:lineRule="auto"/>
      </w:pPr>
      <w:r w:rsidRPr="00F6333B">
        <w:rPr>
          <w:rFonts w:eastAsia="Times New Roman"/>
          <w:kern w:val="0"/>
          <w:sz w:val="21"/>
          <w:szCs w:val="21"/>
        </w:rPr>
        <w:t>1. How can you practically show respect and esteem to your leaders in everyday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leaders is important for community harmony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and encourage your leaders in their roles?</w:t>
      </w:r>
    </w:p>
    <w:p w14:paraId="2FFDCC0D" w14:textId="6AF2CB5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Peace</w:t>
      </w:r>
    </w:p>
    <w:p w14:paraId="3689D41B"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Conflict is inevitable, but we are called to pursue peace. "Live in peace with one another" (1 Thessalonians 5:13). This means seeking reconciliation and understanding, even when disagreements arise. Let the peace of Christ rule in your hearts, fostering harmony in your relationships.</w:t>
      </w:r>
    </w:p>
    <w:p w14:paraId="609AF14A"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actively promote peace in your community or workplace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in peace is emphasized in 1 Thessalonians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resolve conflicts and maintain peace in your relationships? </w:t>
      </w:r>
    </w:p>
    <w:p w14:paraId="7AF98717"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285087"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785A52D4" w14:textId="77777777" w:rsidR="00384A1D" w:rsidRDefault="00384A1D" w:rsidP="00384A1D">
      <w:pPr>
        <w:spacing w:line="247" w:lineRule="auto"/>
        <w:rPr>
          <w:rFonts w:eastAsia="Times New Roman"/>
          <w:b/>
          <w:bCs/>
          <w:kern w:val="0"/>
          <w:sz w:val="21"/>
          <w:szCs w:val="21"/>
        </w:rPr>
      </w:pPr>
    </w:p>
    <w:p w14:paraId="332789C9" w14:textId="6EA62EB2"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Rejoice Always</w:t>
      </w:r>
    </w:p>
    <w:p w14:paraId="0EDDBF10"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Joy is a hallmark of the Christian life. "Rejoice at all times" (1 Thessalonians 5:16). This doesn't mean ignoring life's difficulties, but rather finding joy in the presence and promises of God. Cultivate a heart of gratitude and let His joy be your strength.</w:t>
      </w:r>
    </w:p>
    <w:p w14:paraId="6BF77086"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incorporate rejoicing into your daily routine, even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always is emphasized, and how does it impact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joyful attitude in stressful situations? </w:t>
      </w:r>
    </w:p>
    <w:p w14:paraId="0EA4A8DD"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Pray Without Ceasing</w:t>
      </w:r>
    </w:p>
    <w:p w14:paraId="5DEED437"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Prayer is our lifeline to God. "Pray without ceasing" (1 Thessalonians 5:17). Keep an ongoing conversation with the Lord throughout your day. Whether in moments of need or gratitude, let prayer be your constant companion, drawing you closer to His heart.</w:t>
      </w:r>
    </w:p>
    <w:p w14:paraId="2E502915"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ensure you pray without ceasing?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continuous prayer is emphasized, and how does it impact your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to pray throughout the day? </w:t>
      </w:r>
    </w:p>
    <w:p w14:paraId="7A926E85" w14:textId="77777777" w:rsidR="00384A1D" w:rsidRDefault="00384A1D" w:rsidP="00384A1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C50912" w14:textId="77777777" w:rsidR="00384A1D" w:rsidRDefault="00384A1D">
      <w:pPr>
        <w:spacing w:after="0" w:line="240" w:lineRule="auto"/>
        <w:rPr>
          <w:rFonts w:eastAsia="Times New Roman"/>
          <w:b/>
          <w:bCs/>
          <w:kern w:val="0"/>
          <w:sz w:val="21"/>
          <w:szCs w:val="21"/>
        </w:rPr>
      </w:pPr>
      <w:r>
        <w:rPr>
          <w:rFonts w:eastAsia="Times New Roman"/>
          <w:b/>
          <w:bCs/>
          <w:kern w:val="0"/>
          <w:sz w:val="21"/>
          <w:szCs w:val="21"/>
        </w:rPr>
        <w:br w:type="page"/>
      </w:r>
    </w:p>
    <w:p w14:paraId="0DFF8926" w14:textId="77777777" w:rsidR="00384A1D" w:rsidRDefault="00384A1D" w:rsidP="00384A1D">
      <w:pPr>
        <w:spacing w:line="247" w:lineRule="auto"/>
        <w:rPr>
          <w:rFonts w:eastAsia="Times New Roman"/>
          <w:b/>
          <w:bCs/>
          <w:kern w:val="0"/>
          <w:sz w:val="21"/>
          <w:szCs w:val="21"/>
        </w:rPr>
      </w:pPr>
    </w:p>
    <w:p w14:paraId="5444E212" w14:textId="3EF9BE1F" w:rsidR="00384A1D" w:rsidRPr="00F6333B" w:rsidRDefault="00384A1D" w:rsidP="00384A1D">
      <w:pPr>
        <w:spacing w:line="247" w:lineRule="auto"/>
        <w:rPr>
          <w:rFonts w:eastAsia="Times New Roman"/>
          <w:kern w:val="0"/>
          <w:sz w:val="21"/>
          <w:szCs w:val="21"/>
        </w:rPr>
      </w:pPr>
      <w:r w:rsidRPr="00F6333B">
        <w:rPr>
          <w:rFonts w:eastAsia="Times New Roman"/>
          <w:b/>
          <w:bCs/>
          <w:kern w:val="0"/>
          <w:sz w:val="21"/>
          <w:szCs w:val="21"/>
        </w:rPr>
        <w:t>Give Thanks in All Circumstances</w:t>
      </w:r>
    </w:p>
    <w:p w14:paraId="71A1A567"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Gratitude transforms our perspective. "Give thanks in every circumstance, for this is God’s will for you in Christ Jesus" (1 Thessalonians 5:18). Even in trials, there is always something to be thankful for. Recognize God's hand in every situation and let thankfulness shape your outlook.</w:t>
      </w:r>
    </w:p>
    <w:p w14:paraId="61534A97"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1. How can you practice gratitude daily, even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giving thanks in all circumstances strengthens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to be thankful in difficult times? </w:t>
      </w:r>
    </w:p>
    <w:p w14:paraId="53616B88" w14:textId="77777777" w:rsidR="00384A1D" w:rsidRPr="00F6333B" w:rsidRDefault="00384A1D" w:rsidP="00384A1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Hold Fast to What is Good</w:t>
      </w:r>
    </w:p>
    <w:p w14:paraId="5B6710BA" w14:textId="77777777" w:rsidR="00384A1D" w:rsidRPr="00F6333B" w:rsidRDefault="00384A1D" w:rsidP="00384A1D">
      <w:pPr>
        <w:spacing w:line="247" w:lineRule="auto"/>
        <w:rPr>
          <w:rFonts w:eastAsia="Times New Roman"/>
          <w:kern w:val="0"/>
          <w:sz w:val="21"/>
          <w:szCs w:val="21"/>
        </w:rPr>
      </w:pPr>
      <w:r w:rsidRPr="00F6333B">
        <w:rPr>
          <w:rFonts w:eastAsia="Times New Roman"/>
          <w:kern w:val="0"/>
          <w:sz w:val="21"/>
          <w:szCs w:val="21"/>
        </w:rPr>
        <w:t>Discernment is key in a world full of mixed messages. "Test all things. Hold fast to what is good" (1 Thessalonians 5:21). Evaluate everything against the truth of Scripture, clinging to what aligns with God's Word. Let His truth be your guide, leading you to a life that honors Him.</w:t>
      </w:r>
    </w:p>
    <w:p w14:paraId="66D83A75" w14:textId="1BF9A4FC" w:rsidR="00F6333B" w:rsidRPr="001B37DC" w:rsidRDefault="00384A1D" w:rsidP="00384A1D">
      <w:pPr>
        <w:spacing w:line="247" w:lineRule="auto"/>
        <w:rPr>
          <w:rFonts w:eastAsia="Times New Roman"/>
          <w:kern w:val="0"/>
          <w:sz w:val="21"/>
          <w:szCs w:val="21"/>
        </w:rPr>
      </w:pPr>
      <w:r w:rsidRPr="00F6333B">
        <w:rPr>
          <w:rFonts w:eastAsia="Times New Roman"/>
          <w:kern w:val="0"/>
          <w:sz w:val="21"/>
          <w:szCs w:val="21"/>
        </w:rPr>
        <w:t>1. How can you identify and hold fast to what is good in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holding fast to good is challenging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good over negative influences?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76EA0" w14:textId="77777777" w:rsidR="00287835" w:rsidRDefault="00287835" w:rsidP="00993188">
      <w:pPr>
        <w:spacing w:after="0" w:line="240" w:lineRule="auto"/>
      </w:pPr>
      <w:r>
        <w:separator/>
      </w:r>
    </w:p>
  </w:endnote>
  <w:endnote w:type="continuationSeparator" w:id="0">
    <w:p w14:paraId="38C72C23" w14:textId="77777777" w:rsidR="00287835" w:rsidRDefault="00287835"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AA42"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27188F5"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89FF6D2"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3B6C" w14:textId="77777777" w:rsidR="007F1F09" w:rsidRPr="007F1F09" w:rsidRDefault="007F1F09" w:rsidP="00506EB5">
    <w:pPr>
      <w:pStyle w:val="Footer"/>
      <w:framePr w:wrap="none" w:vAnchor="text" w:hAnchor="margin" w:xAlign="center" w:y="1"/>
      <w:rPr>
        <w:rStyle w:val="PageNumber"/>
        <w:sz w:val="11"/>
        <w:szCs w:val="11"/>
      </w:rPr>
    </w:pPr>
  </w:p>
  <w:p w14:paraId="1CB16259"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C16A814"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697ADBE" wp14:editId="73F121E5">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4AE4029" wp14:editId="2BE0230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AE67F"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025A"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DEE0778"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7B3FA" w14:textId="77777777" w:rsidR="00287835" w:rsidRDefault="00287835" w:rsidP="00993188">
      <w:pPr>
        <w:spacing w:after="0" w:line="240" w:lineRule="auto"/>
      </w:pPr>
      <w:r>
        <w:separator/>
      </w:r>
    </w:p>
  </w:footnote>
  <w:footnote w:type="continuationSeparator" w:id="0">
    <w:p w14:paraId="301B1E71" w14:textId="77777777" w:rsidR="00287835" w:rsidRDefault="00287835"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A1D"/>
    <w:rsid w:val="00000CDF"/>
    <w:rsid w:val="00037514"/>
    <w:rsid w:val="000421EA"/>
    <w:rsid w:val="00051B34"/>
    <w:rsid w:val="000B6F4F"/>
    <w:rsid w:val="00153A4F"/>
    <w:rsid w:val="00177C6D"/>
    <w:rsid w:val="00194992"/>
    <w:rsid w:val="001B37DC"/>
    <w:rsid w:val="001B511C"/>
    <w:rsid w:val="001C43A9"/>
    <w:rsid w:val="001E4954"/>
    <w:rsid w:val="00223D2A"/>
    <w:rsid w:val="002358CF"/>
    <w:rsid w:val="002670C5"/>
    <w:rsid w:val="00287835"/>
    <w:rsid w:val="003211B8"/>
    <w:rsid w:val="00351FC4"/>
    <w:rsid w:val="00384A1D"/>
    <w:rsid w:val="00384A67"/>
    <w:rsid w:val="00391B5E"/>
    <w:rsid w:val="00397296"/>
    <w:rsid w:val="003B2EF1"/>
    <w:rsid w:val="003B6791"/>
    <w:rsid w:val="004C3C7A"/>
    <w:rsid w:val="004F7C83"/>
    <w:rsid w:val="005218D9"/>
    <w:rsid w:val="00590404"/>
    <w:rsid w:val="005C237B"/>
    <w:rsid w:val="00654B0A"/>
    <w:rsid w:val="00661B7E"/>
    <w:rsid w:val="006762E8"/>
    <w:rsid w:val="00687503"/>
    <w:rsid w:val="00692F03"/>
    <w:rsid w:val="00741D82"/>
    <w:rsid w:val="00762403"/>
    <w:rsid w:val="0078350E"/>
    <w:rsid w:val="00793C4A"/>
    <w:rsid w:val="007E220B"/>
    <w:rsid w:val="007E2F25"/>
    <w:rsid w:val="007F1F09"/>
    <w:rsid w:val="00800A60"/>
    <w:rsid w:val="00812928"/>
    <w:rsid w:val="00840C19"/>
    <w:rsid w:val="0086139F"/>
    <w:rsid w:val="00870740"/>
    <w:rsid w:val="0087297B"/>
    <w:rsid w:val="00875463"/>
    <w:rsid w:val="00887FAA"/>
    <w:rsid w:val="0091161B"/>
    <w:rsid w:val="00985E6C"/>
    <w:rsid w:val="00993188"/>
    <w:rsid w:val="009A38CE"/>
    <w:rsid w:val="009E4504"/>
    <w:rsid w:val="009E45C1"/>
    <w:rsid w:val="00A102B6"/>
    <w:rsid w:val="00AF1073"/>
    <w:rsid w:val="00AF454E"/>
    <w:rsid w:val="00B14F85"/>
    <w:rsid w:val="00B15325"/>
    <w:rsid w:val="00B22981"/>
    <w:rsid w:val="00B26268"/>
    <w:rsid w:val="00B4631E"/>
    <w:rsid w:val="00BB25B5"/>
    <w:rsid w:val="00C53FDE"/>
    <w:rsid w:val="00C80777"/>
    <w:rsid w:val="00CD424F"/>
    <w:rsid w:val="00D32F91"/>
    <w:rsid w:val="00D51182"/>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58EEF"/>
  <w15:chartTrackingRefBased/>
  <w15:docId w15:val="{FAC49E3B-9BBE-4E92-8D63-9EF75F17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6</TotalTime>
  <Pages>26</Pages>
  <Words>4864</Words>
  <Characters>27726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3</cp:revision>
  <cp:lastPrinted>2025-11-26T00:31:00Z</cp:lastPrinted>
  <dcterms:created xsi:type="dcterms:W3CDTF">2025-12-31T05:14:00Z</dcterms:created>
  <dcterms:modified xsi:type="dcterms:W3CDTF">2026-01-12T03:20:00Z</dcterms:modified>
</cp:coreProperties>
</file>